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29B" w:rsidRPr="00817534" w:rsidRDefault="00873D02" w:rsidP="00AF429B">
      <w:pPr>
        <w:rPr>
          <w:rFonts w:ascii="Verdana" w:hAnsi="Verdana"/>
          <w:b w:val="0"/>
          <w:sz w:val="16"/>
          <w:szCs w:val="16"/>
          <w:lang w:val="fr-FR"/>
        </w:rPr>
      </w:pPr>
      <w:bookmarkStart w:id="0" w:name="_GoBack"/>
      <w:bookmarkEnd w:id="0"/>
      <w:r>
        <w:rPr>
          <w:rFonts w:ascii="Verdana" w:hAnsi="Verdana"/>
          <w:b w:val="0"/>
          <w:sz w:val="16"/>
          <w:szCs w:val="16"/>
          <w:lang w:val="fr-FR"/>
        </w:rPr>
        <w:t>Ledenadministratie</w:t>
      </w:r>
      <w:r w:rsidR="00AF429B" w:rsidRPr="00817534">
        <w:rPr>
          <w:rFonts w:ascii="Verdana" w:hAnsi="Verdana"/>
          <w:b w:val="0"/>
          <w:sz w:val="16"/>
          <w:szCs w:val="16"/>
          <w:lang w:val="fr-FR"/>
        </w:rPr>
        <w:t> :</w:t>
      </w:r>
    </w:p>
    <w:p w:rsidR="00AF429B" w:rsidRPr="00817534" w:rsidRDefault="00AF429B" w:rsidP="00AF429B">
      <w:pPr>
        <w:rPr>
          <w:rFonts w:ascii="Verdana" w:hAnsi="Verdana"/>
          <w:b w:val="0"/>
          <w:sz w:val="16"/>
          <w:szCs w:val="16"/>
          <w:lang w:val="fr-FR"/>
        </w:rPr>
      </w:pPr>
      <w:r w:rsidRPr="00817534">
        <w:rPr>
          <w:rFonts w:ascii="Verdana" w:hAnsi="Verdana"/>
          <w:b w:val="0"/>
          <w:sz w:val="16"/>
          <w:szCs w:val="16"/>
          <w:lang w:val="fr-FR"/>
        </w:rPr>
        <w:t xml:space="preserve">Tel. : </w:t>
      </w:r>
      <w:r>
        <w:rPr>
          <w:rFonts w:ascii="Verdana" w:hAnsi="Verdana"/>
          <w:b w:val="0"/>
          <w:sz w:val="16"/>
          <w:szCs w:val="16"/>
          <w:lang w:val="fr-FR"/>
        </w:rPr>
        <w:t>06-43969630</w:t>
      </w:r>
    </w:p>
    <w:p w:rsidR="00AF429B" w:rsidRPr="00817534" w:rsidRDefault="00AF429B" w:rsidP="00AF429B">
      <w:pPr>
        <w:rPr>
          <w:rFonts w:ascii="Verdana" w:hAnsi="Verdana"/>
          <w:b w:val="0"/>
          <w:sz w:val="16"/>
          <w:szCs w:val="16"/>
          <w:lang w:val="fr-FR"/>
        </w:rPr>
      </w:pPr>
      <w:r w:rsidRPr="00817534">
        <w:rPr>
          <w:rFonts w:ascii="Verdana" w:hAnsi="Verdana"/>
          <w:b w:val="0"/>
          <w:sz w:val="16"/>
          <w:szCs w:val="16"/>
          <w:lang w:val="fr-FR"/>
        </w:rPr>
        <w:t xml:space="preserve">e-mail : </w:t>
      </w:r>
      <w:hyperlink r:id="rId8" w:history="1">
        <w:r w:rsidRPr="00817534">
          <w:rPr>
            <w:rStyle w:val="Hyperlink"/>
            <w:rFonts w:ascii="Verdana" w:hAnsi="Verdana"/>
            <w:b w:val="0"/>
            <w:color w:val="auto"/>
            <w:sz w:val="16"/>
            <w:szCs w:val="16"/>
            <w:lang w:val="fr-FR"/>
          </w:rPr>
          <w:t>info@tvzaamslag.nl</w:t>
        </w:r>
      </w:hyperlink>
    </w:p>
    <w:p w:rsidR="00AF429B" w:rsidRDefault="00AF429B" w:rsidP="00AF429B">
      <w:pPr>
        <w:rPr>
          <w:rFonts w:ascii="Verdana" w:hAnsi="Verdana"/>
          <w:b w:val="0"/>
          <w:i w:val="0"/>
        </w:rPr>
      </w:pPr>
    </w:p>
    <w:p w:rsidR="004C1600" w:rsidRDefault="004C1600" w:rsidP="008A55C6">
      <w:pPr>
        <w:rPr>
          <w:rFonts w:ascii="Verdana" w:hAnsi="Verdana"/>
          <w:b w:val="0"/>
          <w:i w:val="0"/>
        </w:rPr>
      </w:pPr>
    </w:p>
    <w:p w:rsidR="008A55C6" w:rsidRDefault="00240A05" w:rsidP="008A55C6">
      <w:pPr>
        <w:rPr>
          <w:rFonts w:ascii="Verdana" w:hAnsi="Verdana"/>
          <w:b w:val="0"/>
          <w:i w:val="0"/>
        </w:rPr>
      </w:pPr>
      <w:r w:rsidRPr="00510B9C">
        <w:rPr>
          <w:rFonts w:ascii="Verdana" w:hAnsi="Verdana"/>
          <w:i w:val="0"/>
        </w:rPr>
        <w:t xml:space="preserve">AANMELDINGSFORMULIER </w:t>
      </w:r>
      <w:r w:rsidRPr="00510B9C">
        <w:rPr>
          <w:rFonts w:ascii="Verdana" w:hAnsi="Verdana"/>
          <w:b w:val="0"/>
          <w:i w:val="0"/>
        </w:rPr>
        <w:t>voor</w:t>
      </w:r>
      <w:r w:rsidR="00930FBA">
        <w:rPr>
          <w:rFonts w:ascii="Verdana" w:hAnsi="Verdana"/>
          <w:b w:val="0"/>
          <w:i w:val="0"/>
        </w:rPr>
        <w:t xml:space="preserve"> een </w:t>
      </w:r>
      <w:r w:rsidRPr="00510B9C">
        <w:rPr>
          <w:rFonts w:ascii="Verdana" w:hAnsi="Verdana"/>
          <w:b w:val="0"/>
          <w:i w:val="0"/>
        </w:rPr>
        <w:t xml:space="preserve"> lidmaatschap bij TV Zaamslag</w:t>
      </w:r>
    </w:p>
    <w:p w:rsidR="00930FBA" w:rsidRDefault="00930FBA" w:rsidP="008A55C6">
      <w:pPr>
        <w:rPr>
          <w:rFonts w:ascii="Verdana" w:hAnsi="Verdana"/>
          <w:b w:val="0"/>
          <w:i w:val="0"/>
        </w:rPr>
      </w:pP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  <w:r w:rsidRPr="008A55C6">
        <w:rPr>
          <w:rFonts w:ascii="Verdana" w:hAnsi="Verdana"/>
          <w:b w:val="0"/>
          <w:i w:val="0"/>
        </w:rPr>
        <w:t>Naam</w:t>
      </w:r>
      <w:r w:rsidR="004C1600">
        <w:rPr>
          <w:rFonts w:ascii="Verdana" w:hAnsi="Verdana"/>
          <w:b w:val="0"/>
          <w:i w:val="0"/>
        </w:rPr>
        <w:t>:</w:t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</w:p>
    <w:p w:rsidR="004C1600" w:rsidRPr="008A55C6" w:rsidRDefault="004C1600" w:rsidP="008A55C6">
      <w:pPr>
        <w:rPr>
          <w:rFonts w:ascii="Verdana" w:hAnsi="Verdana"/>
          <w:b w:val="0"/>
          <w:i w:val="0"/>
        </w:rPr>
      </w:pPr>
    </w:p>
    <w:p w:rsidR="008A55C6" w:rsidRDefault="008A55C6" w:rsidP="008A55C6">
      <w:pPr>
        <w:rPr>
          <w:rFonts w:ascii="Verdana" w:hAnsi="Verdana"/>
          <w:b w:val="0"/>
          <w:i w:val="0"/>
        </w:rPr>
      </w:pPr>
      <w:r w:rsidRPr="008A55C6">
        <w:rPr>
          <w:rFonts w:ascii="Verdana" w:hAnsi="Verdana"/>
          <w:b w:val="0"/>
          <w:i w:val="0"/>
        </w:rPr>
        <w:t xml:space="preserve">Voornaam </w:t>
      </w:r>
      <w:r w:rsidR="004C1600">
        <w:rPr>
          <w:rFonts w:ascii="Verdana" w:hAnsi="Verdana"/>
          <w:b w:val="0"/>
          <w:i w:val="0"/>
        </w:rPr>
        <w:t>en/</w:t>
      </w:r>
      <w:r w:rsidRPr="008A55C6">
        <w:rPr>
          <w:rFonts w:ascii="Verdana" w:hAnsi="Verdana"/>
          <w:b w:val="0"/>
          <w:i w:val="0"/>
        </w:rPr>
        <w:t>of voorletter</w:t>
      </w:r>
      <w:r w:rsidR="004C1600">
        <w:rPr>
          <w:rFonts w:ascii="Verdana" w:hAnsi="Verdana"/>
          <w:b w:val="0"/>
          <w:i w:val="0"/>
        </w:rPr>
        <w:t>(s):</w:t>
      </w:r>
      <w:r w:rsidR="004C1600">
        <w:rPr>
          <w:rFonts w:ascii="Verdana" w:hAnsi="Verdana"/>
          <w:b w:val="0"/>
          <w:i w:val="0"/>
        </w:rPr>
        <w:tab/>
      </w:r>
    </w:p>
    <w:p w:rsidR="00240A05" w:rsidRDefault="00240A05" w:rsidP="008A55C6">
      <w:pPr>
        <w:rPr>
          <w:rFonts w:ascii="Verdana" w:hAnsi="Verdana"/>
          <w:b w:val="0"/>
          <w:i w:val="0"/>
        </w:rPr>
      </w:pP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  <w:r w:rsidRPr="008A55C6">
        <w:rPr>
          <w:rFonts w:ascii="Verdana" w:hAnsi="Verdana"/>
          <w:b w:val="0"/>
          <w:i w:val="0"/>
        </w:rPr>
        <w:t xml:space="preserve">(indien </w:t>
      </w:r>
      <w:r w:rsidR="006239A0">
        <w:rPr>
          <w:rFonts w:ascii="Verdana" w:hAnsi="Verdana"/>
          <w:b w:val="0"/>
          <w:i w:val="0"/>
        </w:rPr>
        <w:t xml:space="preserve">je </w:t>
      </w:r>
      <w:r w:rsidRPr="008A55C6">
        <w:rPr>
          <w:rFonts w:ascii="Verdana" w:hAnsi="Verdana"/>
          <w:b w:val="0"/>
          <w:i w:val="0"/>
        </w:rPr>
        <w:t>voornaam is ingevuld, dan komt deze op de ledenpas)</w:t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  <w:r w:rsidRPr="008A55C6">
        <w:rPr>
          <w:rFonts w:ascii="Verdana" w:hAnsi="Verdana"/>
          <w:b w:val="0"/>
          <w:i w:val="0"/>
        </w:rPr>
        <w:t>Adres</w:t>
      </w:r>
      <w:r w:rsidR="004C1600">
        <w:rPr>
          <w:rFonts w:ascii="Verdana" w:hAnsi="Verdana"/>
          <w:b w:val="0"/>
          <w:i w:val="0"/>
        </w:rPr>
        <w:t>:</w:t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4C1600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>Postcode:</w:t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  <w:r w:rsidRPr="008A55C6">
        <w:rPr>
          <w:rFonts w:ascii="Verdana" w:hAnsi="Verdana"/>
          <w:b w:val="0"/>
          <w:i w:val="0"/>
        </w:rPr>
        <w:t>Woonplaats</w:t>
      </w:r>
      <w:r w:rsidR="004C1600">
        <w:rPr>
          <w:rFonts w:ascii="Verdana" w:hAnsi="Verdana"/>
          <w:b w:val="0"/>
          <w:i w:val="0"/>
        </w:rPr>
        <w:t>:</w:t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4C1600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>Telefoon:</w:t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4C1600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>Geboortedatum:</w:t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6239A0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>Geslacht (man/vrouw</w:t>
      </w:r>
      <w:r w:rsidR="008A55C6" w:rsidRPr="008A55C6">
        <w:rPr>
          <w:rFonts w:ascii="Verdana" w:hAnsi="Verdana"/>
          <w:b w:val="0"/>
          <w:i w:val="0"/>
        </w:rPr>
        <w:t>)</w:t>
      </w:r>
      <w:r w:rsidR="004C1600">
        <w:rPr>
          <w:rFonts w:ascii="Verdana" w:hAnsi="Verdana"/>
          <w:b w:val="0"/>
          <w:i w:val="0"/>
        </w:rPr>
        <w:t>:</w:t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4C1600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>E</w:t>
      </w:r>
      <w:r w:rsidR="00240A05">
        <w:rPr>
          <w:rFonts w:ascii="Verdana" w:hAnsi="Verdana"/>
          <w:b w:val="0"/>
          <w:i w:val="0"/>
        </w:rPr>
        <w:t>mail</w:t>
      </w:r>
      <w:r w:rsidR="008A55C6" w:rsidRPr="008A55C6">
        <w:rPr>
          <w:rFonts w:ascii="Verdana" w:hAnsi="Verdana"/>
          <w:b w:val="0"/>
          <w:i w:val="0"/>
        </w:rPr>
        <w:t>adre</w:t>
      </w:r>
      <w:r>
        <w:rPr>
          <w:rFonts w:ascii="Verdana" w:hAnsi="Verdana"/>
          <w:b w:val="0"/>
          <w:i w:val="0"/>
        </w:rPr>
        <w:t>s:</w:t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  <w:r w:rsidRPr="008A55C6">
        <w:rPr>
          <w:rFonts w:ascii="Verdana" w:hAnsi="Verdana"/>
          <w:b w:val="0"/>
          <w:i w:val="0"/>
        </w:rPr>
        <w:t>indien</w:t>
      </w:r>
      <w:r w:rsidR="00240A05">
        <w:rPr>
          <w:rFonts w:ascii="Verdana" w:hAnsi="Verdana"/>
          <w:b w:val="0"/>
          <w:i w:val="0"/>
        </w:rPr>
        <w:t xml:space="preserve"> eerder</w:t>
      </w:r>
      <w:r w:rsidRPr="008A55C6">
        <w:rPr>
          <w:rFonts w:ascii="Verdana" w:hAnsi="Verdana"/>
          <w:b w:val="0"/>
          <w:i w:val="0"/>
        </w:rPr>
        <w:t xml:space="preserve"> lid of lid geweest van de tennisbond, dan wanneer </w:t>
      </w:r>
      <w:r w:rsidR="006239A0">
        <w:rPr>
          <w:rFonts w:ascii="Verdana" w:hAnsi="Verdana"/>
          <w:b w:val="0"/>
          <w:i w:val="0"/>
        </w:rPr>
        <w:t xml:space="preserve">mogelijk het lidnummer invullen: </w:t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240A05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 xml:space="preserve">Graag een </w:t>
      </w:r>
      <w:r w:rsidRPr="00240A05">
        <w:rPr>
          <w:rFonts w:ascii="Verdana" w:hAnsi="Verdana"/>
          <w:i w:val="0"/>
        </w:rPr>
        <w:t>pasfoto</w:t>
      </w:r>
      <w:r w:rsidR="008A55C6" w:rsidRPr="00240A05">
        <w:rPr>
          <w:rFonts w:ascii="Verdana" w:hAnsi="Verdana"/>
          <w:i w:val="0"/>
        </w:rPr>
        <w:t xml:space="preserve"> </w:t>
      </w:r>
      <w:r w:rsidR="004C1600" w:rsidRPr="00240A05">
        <w:rPr>
          <w:rFonts w:ascii="Verdana" w:hAnsi="Verdana"/>
          <w:i w:val="0"/>
        </w:rPr>
        <w:t>of een foto</w:t>
      </w:r>
      <w:r w:rsidR="004C1600">
        <w:rPr>
          <w:rFonts w:ascii="Verdana" w:hAnsi="Verdana"/>
          <w:b w:val="0"/>
          <w:i w:val="0"/>
        </w:rPr>
        <w:t xml:space="preserve"> waarbij het gezicht duidelijk zichtbaar is </w:t>
      </w:r>
      <w:r w:rsidR="008A55C6" w:rsidRPr="008A55C6">
        <w:rPr>
          <w:rFonts w:ascii="Verdana" w:hAnsi="Verdana"/>
          <w:b w:val="0"/>
          <w:i w:val="0"/>
        </w:rPr>
        <w:t>bijsluiten</w:t>
      </w:r>
      <w:r w:rsidR="004C1600">
        <w:rPr>
          <w:rFonts w:ascii="Verdana" w:hAnsi="Verdana"/>
          <w:b w:val="0"/>
          <w:i w:val="0"/>
        </w:rPr>
        <w:t xml:space="preserve"> in de</w:t>
      </w:r>
      <w:r w:rsidR="008A55C6" w:rsidRPr="008A55C6">
        <w:rPr>
          <w:rFonts w:ascii="Verdana" w:hAnsi="Verdana"/>
          <w:b w:val="0"/>
          <w:i w:val="0"/>
        </w:rPr>
        <w:t xml:space="preserve"> mail</w:t>
      </w:r>
      <w:r>
        <w:rPr>
          <w:rFonts w:ascii="Verdana" w:hAnsi="Verdana"/>
          <w:b w:val="0"/>
          <w:i w:val="0"/>
        </w:rPr>
        <w:t>.</w:t>
      </w:r>
      <w:r w:rsidR="008A55C6" w:rsidRPr="008A55C6">
        <w:rPr>
          <w:rFonts w:ascii="Verdana" w:hAnsi="Verdana"/>
          <w:b w:val="0"/>
          <w:i w:val="0"/>
        </w:rPr>
        <w:t xml:space="preserve"> </w:t>
      </w:r>
      <w:r>
        <w:rPr>
          <w:rFonts w:ascii="Verdana" w:hAnsi="Verdana"/>
          <w:b w:val="0"/>
          <w:i w:val="0"/>
        </w:rPr>
        <w:t>Deze is nodig voor de ledenpas.</w:t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547BB1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>What</w:t>
      </w:r>
      <w:r w:rsidR="00E77EB0">
        <w:rPr>
          <w:rFonts w:ascii="Verdana" w:hAnsi="Verdana"/>
          <w:b w:val="0"/>
          <w:i w:val="0"/>
        </w:rPr>
        <w:t>s</w:t>
      </w:r>
      <w:r>
        <w:rPr>
          <w:rFonts w:ascii="Verdana" w:hAnsi="Verdana"/>
          <w:b w:val="0"/>
          <w:i w:val="0"/>
        </w:rPr>
        <w:t>A</w:t>
      </w:r>
      <w:r w:rsidR="00E77EB0">
        <w:rPr>
          <w:rFonts w:ascii="Verdana" w:hAnsi="Verdana"/>
          <w:b w:val="0"/>
          <w:i w:val="0"/>
        </w:rPr>
        <w:t>pp deelname:  ja / nee</w:t>
      </w:r>
      <w:r w:rsidR="00E77EB0">
        <w:rPr>
          <w:rFonts w:ascii="Verdana" w:hAnsi="Verdana"/>
          <w:b w:val="0"/>
          <w:i w:val="0"/>
        </w:rPr>
        <w:tab/>
      </w:r>
      <w:r w:rsidR="00E77EB0">
        <w:rPr>
          <w:rFonts w:ascii="Verdana" w:hAnsi="Verdana"/>
          <w:b w:val="0"/>
          <w:i w:val="0"/>
        </w:rPr>
        <w:tab/>
        <w:t xml:space="preserve">Mobiel nummer: </w:t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Default="00E77EB0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>(TV Zaamslag heeft een algemene</w:t>
      </w:r>
      <w:r w:rsidR="00E6504D">
        <w:rPr>
          <w:rFonts w:ascii="Verdana" w:hAnsi="Verdana"/>
          <w:b w:val="0"/>
          <w:i w:val="0"/>
        </w:rPr>
        <w:t xml:space="preserve"> jeugd</w:t>
      </w:r>
      <w:r>
        <w:rPr>
          <w:rFonts w:ascii="Verdana" w:hAnsi="Verdana"/>
          <w:b w:val="0"/>
          <w:i w:val="0"/>
        </w:rPr>
        <w:t xml:space="preserve"> groepsapp. </w:t>
      </w:r>
      <w:r w:rsidR="005E3451">
        <w:rPr>
          <w:rFonts w:ascii="Verdana" w:hAnsi="Verdana"/>
          <w:b w:val="0"/>
          <w:i w:val="0"/>
        </w:rPr>
        <w:t>om</w:t>
      </w:r>
      <w:r>
        <w:rPr>
          <w:rFonts w:ascii="Verdana" w:hAnsi="Verdana"/>
          <w:b w:val="0"/>
          <w:i w:val="0"/>
        </w:rPr>
        <w:t xml:space="preserve"> tennis gerelateerde activi</w:t>
      </w:r>
      <w:r w:rsidR="006239A0">
        <w:rPr>
          <w:rFonts w:ascii="Verdana" w:hAnsi="Verdana"/>
          <w:b w:val="0"/>
          <w:i w:val="0"/>
        </w:rPr>
        <w:t>teiten aan te kondigen. Indien je</w:t>
      </w:r>
      <w:r>
        <w:rPr>
          <w:rFonts w:ascii="Verdana" w:hAnsi="Verdana"/>
          <w:b w:val="0"/>
          <w:i w:val="0"/>
        </w:rPr>
        <w:t xml:space="preserve"> toegevoegd wilt worden, graag aangeven en ook het mo</w:t>
      </w:r>
      <w:r w:rsidR="006239A0">
        <w:rPr>
          <w:rFonts w:ascii="Verdana" w:hAnsi="Verdana"/>
          <w:b w:val="0"/>
          <w:i w:val="0"/>
        </w:rPr>
        <w:t>biele nummer vermelden waarmee je</w:t>
      </w:r>
      <w:r>
        <w:rPr>
          <w:rFonts w:ascii="Verdana" w:hAnsi="Verdana"/>
          <w:b w:val="0"/>
          <w:i w:val="0"/>
        </w:rPr>
        <w:t xml:space="preserve"> toegevoegd wilt worden)</w:t>
      </w:r>
    </w:p>
    <w:p w:rsidR="006239A0" w:rsidRDefault="006239A0" w:rsidP="008A55C6">
      <w:pPr>
        <w:rPr>
          <w:rFonts w:ascii="Verdana" w:hAnsi="Verdana"/>
          <w:b w:val="0"/>
          <w:i w:val="0"/>
        </w:rPr>
      </w:pPr>
    </w:p>
    <w:p w:rsidR="00AF429B" w:rsidRDefault="00240A05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>Het f</w:t>
      </w:r>
      <w:r w:rsidR="004C1600">
        <w:rPr>
          <w:rFonts w:ascii="Verdana" w:hAnsi="Verdana"/>
          <w:b w:val="0"/>
          <w:i w:val="0"/>
        </w:rPr>
        <w:t xml:space="preserve">ormulier </w:t>
      </w:r>
      <w:r>
        <w:rPr>
          <w:rFonts w:ascii="Verdana" w:hAnsi="Verdana"/>
          <w:b w:val="0"/>
          <w:i w:val="0"/>
        </w:rPr>
        <w:t xml:space="preserve">(inclusief foto) </w:t>
      </w:r>
      <w:r w:rsidR="004C1600">
        <w:rPr>
          <w:rFonts w:ascii="Verdana" w:hAnsi="Verdana"/>
          <w:b w:val="0"/>
          <w:i w:val="0"/>
        </w:rPr>
        <w:t>graag</w:t>
      </w:r>
      <w:r>
        <w:rPr>
          <w:rFonts w:ascii="Verdana" w:hAnsi="Verdana"/>
          <w:b w:val="0"/>
          <w:i w:val="0"/>
        </w:rPr>
        <w:t xml:space="preserve"> volledig ingevuld</w:t>
      </w:r>
      <w:r w:rsidR="006239A0">
        <w:rPr>
          <w:rFonts w:ascii="Verdana" w:hAnsi="Verdana"/>
          <w:b w:val="0"/>
          <w:i w:val="0"/>
        </w:rPr>
        <w:t xml:space="preserve"> en ondertekend door een ouder/wettelijk vertegenwoordig</w:t>
      </w:r>
      <w:r w:rsidR="004C1600">
        <w:rPr>
          <w:rFonts w:ascii="Verdana" w:hAnsi="Verdana"/>
          <w:b w:val="0"/>
          <w:i w:val="0"/>
        </w:rPr>
        <w:t xml:space="preserve"> retour sturen naar </w:t>
      </w:r>
      <w:hyperlink r:id="rId9" w:history="1">
        <w:r w:rsidR="006239A0" w:rsidRPr="00771BDD">
          <w:rPr>
            <w:rStyle w:val="Hyperlink"/>
            <w:rFonts w:ascii="Verdana" w:hAnsi="Verdana"/>
            <w:b w:val="0"/>
            <w:i w:val="0"/>
          </w:rPr>
          <w:t>info@tvzaamslag.nl</w:t>
        </w:r>
      </w:hyperlink>
    </w:p>
    <w:p w:rsidR="006239A0" w:rsidRDefault="006239A0" w:rsidP="008A55C6">
      <w:pPr>
        <w:rPr>
          <w:rFonts w:ascii="Verdana" w:hAnsi="Verdana"/>
          <w:b w:val="0"/>
          <w:i w:val="0"/>
        </w:rPr>
      </w:pPr>
    </w:p>
    <w:p w:rsidR="006239A0" w:rsidRDefault="006239A0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>Ondertekend door</w:t>
      </w:r>
      <w:r w:rsidR="000D3C26">
        <w:rPr>
          <w:rFonts w:ascii="Verdana" w:hAnsi="Verdana"/>
          <w:b w:val="0"/>
          <w:i w:val="0"/>
        </w:rPr>
        <w:t xml:space="preserve"> (naam/handtekening)</w:t>
      </w:r>
      <w:r>
        <w:rPr>
          <w:rFonts w:ascii="Verdana" w:hAnsi="Verdana"/>
          <w:b w:val="0"/>
          <w:i w:val="0"/>
        </w:rPr>
        <w:t>:</w:t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 w:rsidR="000D3C26">
        <w:rPr>
          <w:rFonts w:ascii="Verdana" w:hAnsi="Verdana"/>
          <w:b w:val="0"/>
          <w:i w:val="0"/>
        </w:rPr>
        <w:t>Plaats en d</w:t>
      </w:r>
      <w:r>
        <w:rPr>
          <w:rFonts w:ascii="Verdana" w:hAnsi="Verdana"/>
          <w:b w:val="0"/>
          <w:i w:val="0"/>
        </w:rPr>
        <w:t xml:space="preserve">atum: </w:t>
      </w:r>
    </w:p>
    <w:p w:rsidR="000D3C26" w:rsidRDefault="000D3C26" w:rsidP="008A55C6">
      <w:pPr>
        <w:rPr>
          <w:rFonts w:ascii="Verdana" w:hAnsi="Verdana"/>
          <w:b w:val="0"/>
          <w:i w:val="0"/>
        </w:rPr>
      </w:pPr>
    </w:p>
    <w:p w:rsidR="000D3C26" w:rsidRDefault="000D3C26" w:rsidP="008A55C6">
      <w:pPr>
        <w:rPr>
          <w:rFonts w:ascii="Verdana" w:hAnsi="Verdana"/>
          <w:b w:val="0"/>
          <w:i w:val="0"/>
        </w:rPr>
      </w:pPr>
    </w:p>
    <w:p w:rsidR="000D3C26" w:rsidRDefault="000D3C26" w:rsidP="008A55C6">
      <w:pPr>
        <w:rPr>
          <w:rFonts w:ascii="Verdana" w:hAnsi="Verdana"/>
          <w:b w:val="0"/>
          <w:i w:val="0"/>
        </w:rPr>
      </w:pPr>
    </w:p>
    <w:p w:rsidR="000D3C26" w:rsidRDefault="000D3C26" w:rsidP="008A55C6">
      <w:pPr>
        <w:rPr>
          <w:rFonts w:ascii="Verdana" w:hAnsi="Verdana"/>
          <w:b w:val="0"/>
          <w:i w:val="0"/>
        </w:rPr>
      </w:pPr>
    </w:p>
    <w:p w:rsidR="000D3C26" w:rsidRDefault="000D3C26" w:rsidP="008A55C6">
      <w:pPr>
        <w:rPr>
          <w:rFonts w:ascii="Verdana" w:hAnsi="Verdana"/>
          <w:b w:val="0"/>
          <w:i w:val="0"/>
        </w:rPr>
      </w:pPr>
    </w:p>
    <w:p w:rsidR="00835B9B" w:rsidRDefault="00835B9B" w:rsidP="008A55C6">
      <w:pPr>
        <w:rPr>
          <w:rFonts w:ascii="Verdana" w:hAnsi="Verdana"/>
          <w:b w:val="0"/>
          <w:i w:val="0"/>
        </w:rPr>
      </w:pPr>
    </w:p>
    <w:p w:rsidR="00835B9B" w:rsidRDefault="00835B9B" w:rsidP="008A55C6">
      <w:pPr>
        <w:rPr>
          <w:rFonts w:ascii="Verdana" w:hAnsi="Verdana"/>
          <w:b w:val="0"/>
          <w:i w:val="0"/>
        </w:rPr>
      </w:pPr>
    </w:p>
    <w:p w:rsidR="000D3C26" w:rsidRDefault="000D3C26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 xml:space="preserve">Door ondertekening van dit inschrijfformulier gaat u akkoord met het privacy beleid zoals gepubliceerd op onze website </w:t>
      </w:r>
      <w:hyperlink r:id="rId10" w:history="1">
        <w:r w:rsidRPr="00472D45">
          <w:rPr>
            <w:rStyle w:val="Hyperlink"/>
            <w:rFonts w:ascii="Verdana" w:hAnsi="Verdana"/>
            <w:b w:val="0"/>
            <w:i w:val="0"/>
          </w:rPr>
          <w:t>https://www.tvzaamslag.nl/privacyverklaring/</w:t>
        </w:r>
      </w:hyperlink>
    </w:p>
    <w:p w:rsidR="000D3C26" w:rsidRDefault="000D3C26" w:rsidP="008A55C6">
      <w:pPr>
        <w:rPr>
          <w:rFonts w:ascii="Verdana" w:hAnsi="Verdana"/>
          <w:b w:val="0"/>
          <w:i w:val="0"/>
        </w:rPr>
      </w:pPr>
    </w:p>
    <w:sectPr w:rsidR="000D3C26" w:rsidSect="00700804">
      <w:headerReference w:type="default" r:id="rId11"/>
      <w:footerReference w:type="default" r:id="rId12"/>
      <w:pgSz w:w="11906" w:h="16838"/>
      <w:pgMar w:top="709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EB4" w:rsidRDefault="00D73EB4" w:rsidP="00207549">
      <w:r>
        <w:separator/>
      </w:r>
    </w:p>
  </w:endnote>
  <w:endnote w:type="continuationSeparator" w:id="0">
    <w:p w:rsidR="00D73EB4" w:rsidRDefault="00D73EB4" w:rsidP="00207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CF0" w:rsidRDefault="00CE45F0">
    <w:pPr>
      <w:pStyle w:val="Voettekst"/>
    </w:pPr>
    <w:r>
      <w:fldChar w:fldCharType="begin"/>
    </w:r>
    <w:r>
      <w:instrText>PAGE   \* MERGEFORMAT</w:instrText>
    </w:r>
    <w:r>
      <w:fldChar w:fldCharType="separate"/>
    </w:r>
    <w:r w:rsidR="00453B25">
      <w:rPr>
        <w:noProof/>
      </w:rPr>
      <w:t>1</w:t>
    </w:r>
    <w:r>
      <w:fldChar w:fldCharType="end"/>
    </w:r>
    <w:r w:rsidR="00E42F06">
      <w:rPr>
        <w:noProof/>
        <w:lang w:val="nl-NL" w:eastAsia="nl-N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3960495</wp:posOffset>
          </wp:positionH>
          <wp:positionV relativeFrom="page">
            <wp:posOffset>7920990</wp:posOffset>
          </wp:positionV>
          <wp:extent cx="2903855" cy="2184400"/>
          <wp:effectExtent l="0" t="0" r="0" b="0"/>
          <wp:wrapNone/>
          <wp:docPr id="2" name="Afbeelding 1" descr="racket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acket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3855" cy="218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EB4" w:rsidRDefault="00D73EB4" w:rsidP="00207549">
      <w:r>
        <w:separator/>
      </w:r>
    </w:p>
  </w:footnote>
  <w:footnote w:type="continuationSeparator" w:id="0">
    <w:p w:rsidR="00D73EB4" w:rsidRDefault="00D73EB4" w:rsidP="002075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CF0" w:rsidRDefault="00E42F06">
    <w:pPr>
      <w:pStyle w:val="Koptekst"/>
    </w:pPr>
    <w:r>
      <w:rPr>
        <w:noProof/>
        <w:lang w:val="nl-NL" w:eastAsia="nl-NL"/>
      </w:rPr>
      <w:drawing>
        <wp:inline distT="0" distB="0" distL="0" distR="0">
          <wp:extent cx="5741670" cy="563245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1670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4CBD6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532CC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B2C779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A783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296A6A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7FE1F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80CDD4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64280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96025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6868A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0D1640"/>
    <w:multiLevelType w:val="hybridMultilevel"/>
    <w:tmpl w:val="8ED6389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CE31BE0"/>
    <w:multiLevelType w:val="hybridMultilevel"/>
    <w:tmpl w:val="A06834B0"/>
    <w:lvl w:ilvl="0" w:tplc="6AF832E4">
      <w:start w:val="1"/>
      <w:numFmt w:val="decimal"/>
      <w:lvlText w:val="%1."/>
      <w:lvlJc w:val="left"/>
      <w:pPr>
        <w:tabs>
          <w:tab w:val="num" w:pos="1215"/>
        </w:tabs>
        <w:ind w:left="1215" w:hanging="855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0F838A6"/>
    <w:multiLevelType w:val="hybridMultilevel"/>
    <w:tmpl w:val="ED1AC126"/>
    <w:lvl w:ilvl="0" w:tplc="A3D2410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eastAsia="Times New Roman" w:hAnsi="Symbol" w:cs="Times New Roman" w:hint="default"/>
        <w:b/>
        <w:color w:val="auto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63548C"/>
    <w:multiLevelType w:val="hybridMultilevel"/>
    <w:tmpl w:val="07129A2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944797D"/>
    <w:multiLevelType w:val="hybridMultilevel"/>
    <w:tmpl w:val="36E0AB56"/>
    <w:lvl w:ilvl="0" w:tplc="CB8A03F6">
      <w:start w:val="14"/>
      <w:numFmt w:val="bullet"/>
      <w:lvlText w:val="-"/>
      <w:lvlJc w:val="left"/>
      <w:pPr>
        <w:ind w:left="720" w:hanging="360"/>
      </w:pPr>
      <w:rPr>
        <w:rFonts w:ascii="Verdana" w:eastAsia="Times New Roman" w:hAnsi="Verdana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DB714E"/>
    <w:multiLevelType w:val="hybridMultilevel"/>
    <w:tmpl w:val="AE50D76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917602"/>
    <w:multiLevelType w:val="hybridMultilevel"/>
    <w:tmpl w:val="CE1826D6"/>
    <w:lvl w:ilvl="0" w:tplc="7F5EDC9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F087237"/>
    <w:multiLevelType w:val="hybridMultilevel"/>
    <w:tmpl w:val="513A810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B7736F"/>
    <w:multiLevelType w:val="hybridMultilevel"/>
    <w:tmpl w:val="6B38B622"/>
    <w:lvl w:ilvl="0" w:tplc="964E9736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  <w:color w:val="auto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7B5B61"/>
    <w:multiLevelType w:val="hybridMultilevel"/>
    <w:tmpl w:val="AD926546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D74902"/>
    <w:multiLevelType w:val="hybridMultilevel"/>
    <w:tmpl w:val="8FF04BD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547F10"/>
    <w:multiLevelType w:val="hybridMultilevel"/>
    <w:tmpl w:val="E2E62004"/>
    <w:lvl w:ilvl="0" w:tplc="88FCB0F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u w:val="none"/>
      </w:rPr>
    </w:lvl>
    <w:lvl w:ilvl="1" w:tplc="F7089F50">
      <w:start w:val="4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b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430316"/>
    <w:multiLevelType w:val="hybridMultilevel"/>
    <w:tmpl w:val="1F067810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BC61385"/>
    <w:multiLevelType w:val="singleLevel"/>
    <w:tmpl w:val="41C22E3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8"/>
        <w:u w:val="none"/>
      </w:rPr>
    </w:lvl>
  </w:abstractNum>
  <w:abstractNum w:abstractNumId="24" w15:restartNumberingAfterBreak="0">
    <w:nsid w:val="622A3EF1"/>
    <w:multiLevelType w:val="hybridMultilevel"/>
    <w:tmpl w:val="C27201D0"/>
    <w:lvl w:ilvl="0" w:tplc="358CB3DE">
      <w:start w:val="13"/>
      <w:numFmt w:val="bullet"/>
      <w:lvlText w:val=""/>
      <w:lvlJc w:val="left"/>
      <w:pPr>
        <w:ind w:left="1425" w:hanging="360"/>
      </w:pPr>
      <w:rPr>
        <w:rFonts w:ascii="Symbol" w:eastAsia="Times New Roman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5" w15:restartNumberingAfterBreak="0">
    <w:nsid w:val="64BB355F"/>
    <w:multiLevelType w:val="multilevel"/>
    <w:tmpl w:val="E2E6200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u w:val="none"/>
      </w:rPr>
    </w:lvl>
    <w:lvl w:ilvl="1">
      <w:start w:val="4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86002A5"/>
    <w:multiLevelType w:val="hybridMultilevel"/>
    <w:tmpl w:val="C0B8C8A0"/>
    <w:lvl w:ilvl="0" w:tplc="7758F7CA">
      <w:start w:val="2"/>
      <w:numFmt w:val="decimalZero"/>
      <w:lvlText w:val="%1"/>
      <w:lvlJc w:val="left"/>
      <w:pPr>
        <w:ind w:left="720" w:hanging="360"/>
      </w:pPr>
      <w:rPr>
        <w:rFonts w:cs="Times New Roman" w:hint="default"/>
        <w:b w:val="0"/>
        <w:u w:val="none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F15277"/>
    <w:multiLevelType w:val="hybridMultilevel"/>
    <w:tmpl w:val="F1328B66"/>
    <w:lvl w:ilvl="0" w:tplc="89C8415C">
      <w:start w:val="1"/>
      <w:numFmt w:val="bullet"/>
      <w:lvlText w:val=""/>
      <w:lvlJc w:val="left"/>
      <w:pPr>
        <w:tabs>
          <w:tab w:val="num" w:pos="1349"/>
        </w:tabs>
        <w:ind w:left="1349" w:hanging="284"/>
      </w:pPr>
      <w:rPr>
        <w:rFonts w:ascii="Symbol" w:eastAsia="Times New Roman" w:hAnsi="Symbol" w:cs="Times New Roman" w:hint="default"/>
        <w:b/>
        <w:color w:val="auto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1"/>
  </w:num>
  <w:num w:numId="3">
    <w:abstractNumId w:val="21"/>
  </w:num>
  <w:num w:numId="4">
    <w:abstractNumId w:val="24"/>
  </w:num>
  <w:num w:numId="5">
    <w:abstractNumId w:val="18"/>
  </w:num>
  <w:num w:numId="6">
    <w:abstractNumId w:val="12"/>
  </w:num>
  <w:num w:numId="7">
    <w:abstractNumId w:val="27"/>
  </w:num>
  <w:num w:numId="8">
    <w:abstractNumId w:val="25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20"/>
  </w:num>
  <w:num w:numId="20">
    <w:abstractNumId w:val="15"/>
  </w:num>
  <w:num w:numId="21">
    <w:abstractNumId w:val="16"/>
  </w:num>
  <w:num w:numId="22">
    <w:abstractNumId w:val="13"/>
  </w:num>
  <w:num w:numId="23">
    <w:abstractNumId w:val="26"/>
  </w:num>
  <w:num w:numId="24">
    <w:abstractNumId w:val="19"/>
  </w:num>
  <w:num w:numId="25">
    <w:abstractNumId w:val="10"/>
  </w:num>
  <w:num w:numId="26">
    <w:abstractNumId w:val="17"/>
  </w:num>
  <w:num w:numId="27">
    <w:abstractNumId w:val="22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69A"/>
    <w:rsid w:val="000008AB"/>
    <w:rsid w:val="00001C36"/>
    <w:rsid w:val="00003072"/>
    <w:rsid w:val="00004144"/>
    <w:rsid w:val="0000793D"/>
    <w:rsid w:val="00015539"/>
    <w:rsid w:val="0002632B"/>
    <w:rsid w:val="0003091A"/>
    <w:rsid w:val="000370C2"/>
    <w:rsid w:val="00040EC0"/>
    <w:rsid w:val="000422BC"/>
    <w:rsid w:val="00042B0A"/>
    <w:rsid w:val="000453F7"/>
    <w:rsid w:val="00047D5C"/>
    <w:rsid w:val="00051E89"/>
    <w:rsid w:val="00055EF0"/>
    <w:rsid w:val="000635BC"/>
    <w:rsid w:val="000659BB"/>
    <w:rsid w:val="00067C44"/>
    <w:rsid w:val="00071BA1"/>
    <w:rsid w:val="00074495"/>
    <w:rsid w:val="00081418"/>
    <w:rsid w:val="00082021"/>
    <w:rsid w:val="00086426"/>
    <w:rsid w:val="000918E6"/>
    <w:rsid w:val="00093172"/>
    <w:rsid w:val="00097A2A"/>
    <w:rsid w:val="000A0047"/>
    <w:rsid w:val="000A32E2"/>
    <w:rsid w:val="000B14E5"/>
    <w:rsid w:val="000C3CC9"/>
    <w:rsid w:val="000C678C"/>
    <w:rsid w:val="000D06E8"/>
    <w:rsid w:val="000D22DB"/>
    <w:rsid w:val="000D3C26"/>
    <w:rsid w:val="000D6E52"/>
    <w:rsid w:val="000E5479"/>
    <w:rsid w:val="000E68DE"/>
    <w:rsid w:val="000E70B4"/>
    <w:rsid w:val="000E7344"/>
    <w:rsid w:val="000F3EE2"/>
    <w:rsid w:val="000F417F"/>
    <w:rsid w:val="000F5EC8"/>
    <w:rsid w:val="000F6CB4"/>
    <w:rsid w:val="00101A3F"/>
    <w:rsid w:val="00102BF8"/>
    <w:rsid w:val="00102E57"/>
    <w:rsid w:val="00103085"/>
    <w:rsid w:val="00117C4B"/>
    <w:rsid w:val="001236DF"/>
    <w:rsid w:val="00133E62"/>
    <w:rsid w:val="00135A13"/>
    <w:rsid w:val="00141FFE"/>
    <w:rsid w:val="001423A2"/>
    <w:rsid w:val="00142653"/>
    <w:rsid w:val="001434E4"/>
    <w:rsid w:val="00150277"/>
    <w:rsid w:val="00151D3A"/>
    <w:rsid w:val="001536FF"/>
    <w:rsid w:val="00163C8A"/>
    <w:rsid w:val="00167395"/>
    <w:rsid w:val="00171480"/>
    <w:rsid w:val="00173453"/>
    <w:rsid w:val="00180621"/>
    <w:rsid w:val="00183E75"/>
    <w:rsid w:val="00185580"/>
    <w:rsid w:val="00187C13"/>
    <w:rsid w:val="001939CF"/>
    <w:rsid w:val="00195C17"/>
    <w:rsid w:val="0019733D"/>
    <w:rsid w:val="00197413"/>
    <w:rsid w:val="001A03A8"/>
    <w:rsid w:val="001A22FE"/>
    <w:rsid w:val="001A3430"/>
    <w:rsid w:val="001B5234"/>
    <w:rsid w:val="001B7BF7"/>
    <w:rsid w:val="001C2329"/>
    <w:rsid w:val="001C30B9"/>
    <w:rsid w:val="001C4771"/>
    <w:rsid w:val="001C6767"/>
    <w:rsid w:val="001C7A8D"/>
    <w:rsid w:val="001D51B0"/>
    <w:rsid w:val="001F3B37"/>
    <w:rsid w:val="001F4ED0"/>
    <w:rsid w:val="001F59D2"/>
    <w:rsid w:val="0020106E"/>
    <w:rsid w:val="00207549"/>
    <w:rsid w:val="00213D54"/>
    <w:rsid w:val="00214BDF"/>
    <w:rsid w:val="002158DB"/>
    <w:rsid w:val="00223341"/>
    <w:rsid w:val="0022632B"/>
    <w:rsid w:val="002304B0"/>
    <w:rsid w:val="0023483B"/>
    <w:rsid w:val="00235367"/>
    <w:rsid w:val="00240A05"/>
    <w:rsid w:val="00241A2D"/>
    <w:rsid w:val="00241B76"/>
    <w:rsid w:val="00241F4B"/>
    <w:rsid w:val="00243876"/>
    <w:rsid w:val="002545EB"/>
    <w:rsid w:val="00265C15"/>
    <w:rsid w:val="00266D10"/>
    <w:rsid w:val="002673FB"/>
    <w:rsid w:val="00274389"/>
    <w:rsid w:val="00282877"/>
    <w:rsid w:val="00283A75"/>
    <w:rsid w:val="00285FCF"/>
    <w:rsid w:val="00286074"/>
    <w:rsid w:val="00292C64"/>
    <w:rsid w:val="00296FD1"/>
    <w:rsid w:val="002A1344"/>
    <w:rsid w:val="002B0576"/>
    <w:rsid w:val="002B61CA"/>
    <w:rsid w:val="002C07FB"/>
    <w:rsid w:val="002C1DF1"/>
    <w:rsid w:val="002C2541"/>
    <w:rsid w:val="002C2672"/>
    <w:rsid w:val="002C76EE"/>
    <w:rsid w:val="002D04A9"/>
    <w:rsid w:val="002D7740"/>
    <w:rsid w:val="002E0C8F"/>
    <w:rsid w:val="002E330B"/>
    <w:rsid w:val="002F0D9E"/>
    <w:rsid w:val="002F1206"/>
    <w:rsid w:val="002F168B"/>
    <w:rsid w:val="002F3E24"/>
    <w:rsid w:val="002F5FC9"/>
    <w:rsid w:val="002F77CA"/>
    <w:rsid w:val="00300CB1"/>
    <w:rsid w:val="00303197"/>
    <w:rsid w:val="00310002"/>
    <w:rsid w:val="00310C78"/>
    <w:rsid w:val="00311833"/>
    <w:rsid w:val="00317AC5"/>
    <w:rsid w:val="00320675"/>
    <w:rsid w:val="00321A96"/>
    <w:rsid w:val="003234BE"/>
    <w:rsid w:val="00327661"/>
    <w:rsid w:val="003323EE"/>
    <w:rsid w:val="0033481B"/>
    <w:rsid w:val="0033601E"/>
    <w:rsid w:val="00341BAE"/>
    <w:rsid w:val="00342EE7"/>
    <w:rsid w:val="00343C8C"/>
    <w:rsid w:val="00345E09"/>
    <w:rsid w:val="0035336B"/>
    <w:rsid w:val="00355A4B"/>
    <w:rsid w:val="00357CFB"/>
    <w:rsid w:val="00360A13"/>
    <w:rsid w:val="0036206D"/>
    <w:rsid w:val="0036215D"/>
    <w:rsid w:val="00367C99"/>
    <w:rsid w:val="00370A2B"/>
    <w:rsid w:val="003710C7"/>
    <w:rsid w:val="00371CFE"/>
    <w:rsid w:val="0037479E"/>
    <w:rsid w:val="003763F7"/>
    <w:rsid w:val="003774DD"/>
    <w:rsid w:val="00380670"/>
    <w:rsid w:val="00381D69"/>
    <w:rsid w:val="00383A29"/>
    <w:rsid w:val="00384BCC"/>
    <w:rsid w:val="00394541"/>
    <w:rsid w:val="003949EE"/>
    <w:rsid w:val="003A09F4"/>
    <w:rsid w:val="003A2109"/>
    <w:rsid w:val="003A41DA"/>
    <w:rsid w:val="003A7AB2"/>
    <w:rsid w:val="003B0A13"/>
    <w:rsid w:val="003B0A89"/>
    <w:rsid w:val="003B468D"/>
    <w:rsid w:val="003B4EB0"/>
    <w:rsid w:val="003C0BE2"/>
    <w:rsid w:val="003C3B56"/>
    <w:rsid w:val="003C3CDC"/>
    <w:rsid w:val="003C46C6"/>
    <w:rsid w:val="003C6E2D"/>
    <w:rsid w:val="003D055F"/>
    <w:rsid w:val="003D16FA"/>
    <w:rsid w:val="003D4A81"/>
    <w:rsid w:val="003D6096"/>
    <w:rsid w:val="003D686D"/>
    <w:rsid w:val="003E16E5"/>
    <w:rsid w:val="003E2B8E"/>
    <w:rsid w:val="003F400C"/>
    <w:rsid w:val="003F6156"/>
    <w:rsid w:val="003F77EB"/>
    <w:rsid w:val="004014F3"/>
    <w:rsid w:val="00410EFF"/>
    <w:rsid w:val="004159BC"/>
    <w:rsid w:val="00417E17"/>
    <w:rsid w:val="00417F78"/>
    <w:rsid w:val="004209D6"/>
    <w:rsid w:val="00425EB7"/>
    <w:rsid w:val="004311B2"/>
    <w:rsid w:val="004348C2"/>
    <w:rsid w:val="0043537C"/>
    <w:rsid w:val="00443225"/>
    <w:rsid w:val="0044444C"/>
    <w:rsid w:val="00450CB4"/>
    <w:rsid w:val="00451183"/>
    <w:rsid w:val="00452E5B"/>
    <w:rsid w:val="00452EA0"/>
    <w:rsid w:val="00453B25"/>
    <w:rsid w:val="004573AE"/>
    <w:rsid w:val="00460D64"/>
    <w:rsid w:val="00466690"/>
    <w:rsid w:val="00472A01"/>
    <w:rsid w:val="00474617"/>
    <w:rsid w:val="00475518"/>
    <w:rsid w:val="00480840"/>
    <w:rsid w:val="00484BF1"/>
    <w:rsid w:val="00487EF8"/>
    <w:rsid w:val="0049114C"/>
    <w:rsid w:val="00491530"/>
    <w:rsid w:val="00493E13"/>
    <w:rsid w:val="004957FD"/>
    <w:rsid w:val="004A2768"/>
    <w:rsid w:val="004A4522"/>
    <w:rsid w:val="004C1600"/>
    <w:rsid w:val="004C1A3B"/>
    <w:rsid w:val="004C1CB0"/>
    <w:rsid w:val="004C1D37"/>
    <w:rsid w:val="004C62D4"/>
    <w:rsid w:val="004D258D"/>
    <w:rsid w:val="004D6B15"/>
    <w:rsid w:val="004E1622"/>
    <w:rsid w:val="004E662E"/>
    <w:rsid w:val="004E7E8E"/>
    <w:rsid w:val="004F1554"/>
    <w:rsid w:val="004F15F2"/>
    <w:rsid w:val="004F347D"/>
    <w:rsid w:val="004F692F"/>
    <w:rsid w:val="0050323D"/>
    <w:rsid w:val="00510B9C"/>
    <w:rsid w:val="00511F98"/>
    <w:rsid w:val="00512125"/>
    <w:rsid w:val="0051331C"/>
    <w:rsid w:val="00516E57"/>
    <w:rsid w:val="00521DEF"/>
    <w:rsid w:val="00523282"/>
    <w:rsid w:val="00523ABB"/>
    <w:rsid w:val="00526CB5"/>
    <w:rsid w:val="00527355"/>
    <w:rsid w:val="00527A0A"/>
    <w:rsid w:val="0054090D"/>
    <w:rsid w:val="00546827"/>
    <w:rsid w:val="00547BB1"/>
    <w:rsid w:val="00551B12"/>
    <w:rsid w:val="00553DB7"/>
    <w:rsid w:val="00561F81"/>
    <w:rsid w:val="00565288"/>
    <w:rsid w:val="005661AF"/>
    <w:rsid w:val="00566BCF"/>
    <w:rsid w:val="00577F37"/>
    <w:rsid w:val="00585A91"/>
    <w:rsid w:val="005879C0"/>
    <w:rsid w:val="00587F31"/>
    <w:rsid w:val="00591656"/>
    <w:rsid w:val="0059199C"/>
    <w:rsid w:val="00592FC1"/>
    <w:rsid w:val="005967AC"/>
    <w:rsid w:val="00597799"/>
    <w:rsid w:val="005A140D"/>
    <w:rsid w:val="005A17C4"/>
    <w:rsid w:val="005A2567"/>
    <w:rsid w:val="005A45FB"/>
    <w:rsid w:val="005A5E21"/>
    <w:rsid w:val="005A6D43"/>
    <w:rsid w:val="005B216C"/>
    <w:rsid w:val="005B34E9"/>
    <w:rsid w:val="005C2C96"/>
    <w:rsid w:val="005D03B0"/>
    <w:rsid w:val="005E3451"/>
    <w:rsid w:val="005E4733"/>
    <w:rsid w:val="005E76BB"/>
    <w:rsid w:val="005F3300"/>
    <w:rsid w:val="005F597C"/>
    <w:rsid w:val="005F5F5E"/>
    <w:rsid w:val="005F6C9E"/>
    <w:rsid w:val="0060282F"/>
    <w:rsid w:val="00604418"/>
    <w:rsid w:val="0060704E"/>
    <w:rsid w:val="0061236F"/>
    <w:rsid w:val="0061404B"/>
    <w:rsid w:val="00614635"/>
    <w:rsid w:val="006156D7"/>
    <w:rsid w:val="00616B57"/>
    <w:rsid w:val="006179F5"/>
    <w:rsid w:val="006239A0"/>
    <w:rsid w:val="006267B6"/>
    <w:rsid w:val="006357A8"/>
    <w:rsid w:val="0063746F"/>
    <w:rsid w:val="00637CCE"/>
    <w:rsid w:val="00640D33"/>
    <w:rsid w:val="0064128E"/>
    <w:rsid w:val="00641F82"/>
    <w:rsid w:val="006426C7"/>
    <w:rsid w:val="00650BE9"/>
    <w:rsid w:val="00657957"/>
    <w:rsid w:val="0066640E"/>
    <w:rsid w:val="0067035F"/>
    <w:rsid w:val="0067262D"/>
    <w:rsid w:val="00673EE6"/>
    <w:rsid w:val="00676E8B"/>
    <w:rsid w:val="00676FB1"/>
    <w:rsid w:val="00680942"/>
    <w:rsid w:val="00680A9E"/>
    <w:rsid w:val="00680EB7"/>
    <w:rsid w:val="00686253"/>
    <w:rsid w:val="00692CDA"/>
    <w:rsid w:val="006934BB"/>
    <w:rsid w:val="00694AC4"/>
    <w:rsid w:val="00695A50"/>
    <w:rsid w:val="006A0586"/>
    <w:rsid w:val="006A1D69"/>
    <w:rsid w:val="006A4B94"/>
    <w:rsid w:val="006B14E7"/>
    <w:rsid w:val="006B1821"/>
    <w:rsid w:val="006B45DF"/>
    <w:rsid w:val="006B69D8"/>
    <w:rsid w:val="006C1834"/>
    <w:rsid w:val="006D02C4"/>
    <w:rsid w:val="006E0561"/>
    <w:rsid w:val="006E6117"/>
    <w:rsid w:val="006E78D5"/>
    <w:rsid w:val="006F03A6"/>
    <w:rsid w:val="00700804"/>
    <w:rsid w:val="00704C36"/>
    <w:rsid w:val="00707D5F"/>
    <w:rsid w:val="00717749"/>
    <w:rsid w:val="0072167B"/>
    <w:rsid w:val="00724230"/>
    <w:rsid w:val="00727D83"/>
    <w:rsid w:val="0073050E"/>
    <w:rsid w:val="00731316"/>
    <w:rsid w:val="00735BD5"/>
    <w:rsid w:val="00737F58"/>
    <w:rsid w:val="007406F9"/>
    <w:rsid w:val="007407FD"/>
    <w:rsid w:val="00742B2B"/>
    <w:rsid w:val="0074551A"/>
    <w:rsid w:val="00755D8B"/>
    <w:rsid w:val="00757C77"/>
    <w:rsid w:val="007647C2"/>
    <w:rsid w:val="00765E1B"/>
    <w:rsid w:val="007666A5"/>
    <w:rsid w:val="00772CA4"/>
    <w:rsid w:val="00773644"/>
    <w:rsid w:val="00777D3B"/>
    <w:rsid w:val="007856E3"/>
    <w:rsid w:val="00786451"/>
    <w:rsid w:val="00791BA0"/>
    <w:rsid w:val="00791E6C"/>
    <w:rsid w:val="0079777A"/>
    <w:rsid w:val="007A10EA"/>
    <w:rsid w:val="007A431F"/>
    <w:rsid w:val="007A7786"/>
    <w:rsid w:val="007B1777"/>
    <w:rsid w:val="007B278F"/>
    <w:rsid w:val="007B3583"/>
    <w:rsid w:val="007B61D8"/>
    <w:rsid w:val="007B7854"/>
    <w:rsid w:val="007C1685"/>
    <w:rsid w:val="007C6AE6"/>
    <w:rsid w:val="007D1F5D"/>
    <w:rsid w:val="007D703C"/>
    <w:rsid w:val="007E3029"/>
    <w:rsid w:val="007E5679"/>
    <w:rsid w:val="007F16F8"/>
    <w:rsid w:val="007F469E"/>
    <w:rsid w:val="007F4D81"/>
    <w:rsid w:val="007F5269"/>
    <w:rsid w:val="0080092D"/>
    <w:rsid w:val="00802CCD"/>
    <w:rsid w:val="00805869"/>
    <w:rsid w:val="00806537"/>
    <w:rsid w:val="00807A0D"/>
    <w:rsid w:val="00807D0D"/>
    <w:rsid w:val="00810182"/>
    <w:rsid w:val="0081231C"/>
    <w:rsid w:val="00812EAE"/>
    <w:rsid w:val="008144E1"/>
    <w:rsid w:val="00814A35"/>
    <w:rsid w:val="008164B6"/>
    <w:rsid w:val="00817534"/>
    <w:rsid w:val="008227B0"/>
    <w:rsid w:val="00824515"/>
    <w:rsid w:val="00825512"/>
    <w:rsid w:val="00825A65"/>
    <w:rsid w:val="0083137C"/>
    <w:rsid w:val="00832952"/>
    <w:rsid w:val="00834670"/>
    <w:rsid w:val="0083511A"/>
    <w:rsid w:val="00835B9B"/>
    <w:rsid w:val="008376C9"/>
    <w:rsid w:val="00837840"/>
    <w:rsid w:val="0085121B"/>
    <w:rsid w:val="00852941"/>
    <w:rsid w:val="00854A65"/>
    <w:rsid w:val="0085533F"/>
    <w:rsid w:val="00855DC3"/>
    <w:rsid w:val="00857C0A"/>
    <w:rsid w:val="008628C4"/>
    <w:rsid w:val="00862DB0"/>
    <w:rsid w:val="00867B2D"/>
    <w:rsid w:val="00873B4C"/>
    <w:rsid w:val="00873D02"/>
    <w:rsid w:val="008835CC"/>
    <w:rsid w:val="008866CD"/>
    <w:rsid w:val="008906D6"/>
    <w:rsid w:val="008962E1"/>
    <w:rsid w:val="008A0251"/>
    <w:rsid w:val="008A2416"/>
    <w:rsid w:val="008A3F71"/>
    <w:rsid w:val="008A552E"/>
    <w:rsid w:val="008A55C6"/>
    <w:rsid w:val="008A5B10"/>
    <w:rsid w:val="008B0188"/>
    <w:rsid w:val="008B2295"/>
    <w:rsid w:val="008B306E"/>
    <w:rsid w:val="008B4507"/>
    <w:rsid w:val="008B563E"/>
    <w:rsid w:val="008C4B96"/>
    <w:rsid w:val="008C4DE6"/>
    <w:rsid w:val="008C6EBF"/>
    <w:rsid w:val="008C7E72"/>
    <w:rsid w:val="008D0986"/>
    <w:rsid w:val="008D51E3"/>
    <w:rsid w:val="008E265D"/>
    <w:rsid w:val="008E39F8"/>
    <w:rsid w:val="008E56FF"/>
    <w:rsid w:val="008E74DA"/>
    <w:rsid w:val="008E7594"/>
    <w:rsid w:val="00910F73"/>
    <w:rsid w:val="00922D11"/>
    <w:rsid w:val="00923045"/>
    <w:rsid w:val="00923463"/>
    <w:rsid w:val="009240F2"/>
    <w:rsid w:val="00930FBA"/>
    <w:rsid w:val="009403A7"/>
    <w:rsid w:val="009428DD"/>
    <w:rsid w:val="00942A0B"/>
    <w:rsid w:val="00951365"/>
    <w:rsid w:val="00952836"/>
    <w:rsid w:val="00953089"/>
    <w:rsid w:val="00954086"/>
    <w:rsid w:val="00960872"/>
    <w:rsid w:val="0096259A"/>
    <w:rsid w:val="0096613E"/>
    <w:rsid w:val="0097611E"/>
    <w:rsid w:val="00980CD4"/>
    <w:rsid w:val="009830AF"/>
    <w:rsid w:val="0098394C"/>
    <w:rsid w:val="00983BAC"/>
    <w:rsid w:val="00983FFF"/>
    <w:rsid w:val="009848E5"/>
    <w:rsid w:val="00984BFA"/>
    <w:rsid w:val="009922DD"/>
    <w:rsid w:val="009923B9"/>
    <w:rsid w:val="0099726C"/>
    <w:rsid w:val="009A2F1C"/>
    <w:rsid w:val="009B1811"/>
    <w:rsid w:val="009B3549"/>
    <w:rsid w:val="009B47ED"/>
    <w:rsid w:val="009B4F90"/>
    <w:rsid w:val="009B4FCE"/>
    <w:rsid w:val="009C4ED1"/>
    <w:rsid w:val="009C58C6"/>
    <w:rsid w:val="009C5959"/>
    <w:rsid w:val="009D103F"/>
    <w:rsid w:val="009D29AA"/>
    <w:rsid w:val="009D4FC7"/>
    <w:rsid w:val="009E44C8"/>
    <w:rsid w:val="009E72DE"/>
    <w:rsid w:val="009F46AB"/>
    <w:rsid w:val="009F4C14"/>
    <w:rsid w:val="009F742A"/>
    <w:rsid w:val="00A0169A"/>
    <w:rsid w:val="00A01864"/>
    <w:rsid w:val="00A04AC3"/>
    <w:rsid w:val="00A059E5"/>
    <w:rsid w:val="00A10E5B"/>
    <w:rsid w:val="00A138CC"/>
    <w:rsid w:val="00A15D90"/>
    <w:rsid w:val="00A20196"/>
    <w:rsid w:val="00A24F5F"/>
    <w:rsid w:val="00A25870"/>
    <w:rsid w:val="00A30359"/>
    <w:rsid w:val="00A32204"/>
    <w:rsid w:val="00A33E33"/>
    <w:rsid w:val="00A379CE"/>
    <w:rsid w:val="00A40DEC"/>
    <w:rsid w:val="00A413F3"/>
    <w:rsid w:val="00A4236E"/>
    <w:rsid w:val="00A52A96"/>
    <w:rsid w:val="00A5647A"/>
    <w:rsid w:val="00A57C2D"/>
    <w:rsid w:val="00A60807"/>
    <w:rsid w:val="00A60F17"/>
    <w:rsid w:val="00A6370B"/>
    <w:rsid w:val="00A6381E"/>
    <w:rsid w:val="00A63B94"/>
    <w:rsid w:val="00A6704A"/>
    <w:rsid w:val="00A72303"/>
    <w:rsid w:val="00A7431A"/>
    <w:rsid w:val="00A74B4F"/>
    <w:rsid w:val="00A870D4"/>
    <w:rsid w:val="00A87B98"/>
    <w:rsid w:val="00A9063D"/>
    <w:rsid w:val="00A90860"/>
    <w:rsid w:val="00A93C1C"/>
    <w:rsid w:val="00A9483E"/>
    <w:rsid w:val="00A95480"/>
    <w:rsid w:val="00A964B3"/>
    <w:rsid w:val="00AA2002"/>
    <w:rsid w:val="00AA3BEB"/>
    <w:rsid w:val="00AB1630"/>
    <w:rsid w:val="00AB786E"/>
    <w:rsid w:val="00AC3865"/>
    <w:rsid w:val="00AC4C2E"/>
    <w:rsid w:val="00AC51B2"/>
    <w:rsid w:val="00AC6C6A"/>
    <w:rsid w:val="00AC7F97"/>
    <w:rsid w:val="00AD31C2"/>
    <w:rsid w:val="00AE02D9"/>
    <w:rsid w:val="00AE0E8E"/>
    <w:rsid w:val="00AE328F"/>
    <w:rsid w:val="00AE6617"/>
    <w:rsid w:val="00AE7961"/>
    <w:rsid w:val="00AF19FA"/>
    <w:rsid w:val="00AF429B"/>
    <w:rsid w:val="00AF4652"/>
    <w:rsid w:val="00AF7088"/>
    <w:rsid w:val="00B00C33"/>
    <w:rsid w:val="00B046BB"/>
    <w:rsid w:val="00B057F5"/>
    <w:rsid w:val="00B06265"/>
    <w:rsid w:val="00B06546"/>
    <w:rsid w:val="00B12376"/>
    <w:rsid w:val="00B1263A"/>
    <w:rsid w:val="00B14268"/>
    <w:rsid w:val="00B16637"/>
    <w:rsid w:val="00B17138"/>
    <w:rsid w:val="00B22756"/>
    <w:rsid w:val="00B227D3"/>
    <w:rsid w:val="00B2518D"/>
    <w:rsid w:val="00B26D80"/>
    <w:rsid w:val="00B375CB"/>
    <w:rsid w:val="00B41D2E"/>
    <w:rsid w:val="00B455CF"/>
    <w:rsid w:val="00B4770E"/>
    <w:rsid w:val="00B52E8A"/>
    <w:rsid w:val="00B53226"/>
    <w:rsid w:val="00B5482C"/>
    <w:rsid w:val="00B5632E"/>
    <w:rsid w:val="00B618D7"/>
    <w:rsid w:val="00B6390A"/>
    <w:rsid w:val="00B65A68"/>
    <w:rsid w:val="00B71392"/>
    <w:rsid w:val="00B72F88"/>
    <w:rsid w:val="00B7336D"/>
    <w:rsid w:val="00B761E1"/>
    <w:rsid w:val="00B76E52"/>
    <w:rsid w:val="00B81CF0"/>
    <w:rsid w:val="00B864AB"/>
    <w:rsid w:val="00B912C7"/>
    <w:rsid w:val="00B91698"/>
    <w:rsid w:val="00B92F96"/>
    <w:rsid w:val="00BA00C5"/>
    <w:rsid w:val="00BA15B0"/>
    <w:rsid w:val="00BA23D1"/>
    <w:rsid w:val="00BB72E4"/>
    <w:rsid w:val="00BB7A07"/>
    <w:rsid w:val="00BC0A58"/>
    <w:rsid w:val="00BC33B2"/>
    <w:rsid w:val="00BD5F16"/>
    <w:rsid w:val="00BD6F8B"/>
    <w:rsid w:val="00BD72B7"/>
    <w:rsid w:val="00BE1053"/>
    <w:rsid w:val="00BF1286"/>
    <w:rsid w:val="00C0063B"/>
    <w:rsid w:val="00C011C6"/>
    <w:rsid w:val="00C01AA9"/>
    <w:rsid w:val="00C022F3"/>
    <w:rsid w:val="00C07EBE"/>
    <w:rsid w:val="00C10852"/>
    <w:rsid w:val="00C134F5"/>
    <w:rsid w:val="00C147D6"/>
    <w:rsid w:val="00C14B92"/>
    <w:rsid w:val="00C20FC1"/>
    <w:rsid w:val="00C242CD"/>
    <w:rsid w:val="00C257F8"/>
    <w:rsid w:val="00C33B90"/>
    <w:rsid w:val="00C344DA"/>
    <w:rsid w:val="00C35DC3"/>
    <w:rsid w:val="00C36645"/>
    <w:rsid w:val="00C41713"/>
    <w:rsid w:val="00C429F1"/>
    <w:rsid w:val="00C4399A"/>
    <w:rsid w:val="00C45753"/>
    <w:rsid w:val="00C475F7"/>
    <w:rsid w:val="00C548BF"/>
    <w:rsid w:val="00C54A99"/>
    <w:rsid w:val="00C556E7"/>
    <w:rsid w:val="00C55FA5"/>
    <w:rsid w:val="00C5734F"/>
    <w:rsid w:val="00C576CA"/>
    <w:rsid w:val="00C60D2D"/>
    <w:rsid w:val="00C7103E"/>
    <w:rsid w:val="00C7347F"/>
    <w:rsid w:val="00C74843"/>
    <w:rsid w:val="00C74AEC"/>
    <w:rsid w:val="00C7712D"/>
    <w:rsid w:val="00C77F2F"/>
    <w:rsid w:val="00C82346"/>
    <w:rsid w:val="00C8266B"/>
    <w:rsid w:val="00C8384A"/>
    <w:rsid w:val="00C863B1"/>
    <w:rsid w:val="00C92A02"/>
    <w:rsid w:val="00C92BB5"/>
    <w:rsid w:val="00C96CB9"/>
    <w:rsid w:val="00CA2024"/>
    <w:rsid w:val="00CA28F3"/>
    <w:rsid w:val="00CA3B5A"/>
    <w:rsid w:val="00CB3F87"/>
    <w:rsid w:val="00CB5CA8"/>
    <w:rsid w:val="00CC4B13"/>
    <w:rsid w:val="00CD014C"/>
    <w:rsid w:val="00CD1BF6"/>
    <w:rsid w:val="00CD4F4F"/>
    <w:rsid w:val="00CD627A"/>
    <w:rsid w:val="00CD744D"/>
    <w:rsid w:val="00CE45F0"/>
    <w:rsid w:val="00CE6CB0"/>
    <w:rsid w:val="00CF0F69"/>
    <w:rsid w:val="00CF3003"/>
    <w:rsid w:val="00CF3882"/>
    <w:rsid w:val="00CF42C8"/>
    <w:rsid w:val="00CF52A4"/>
    <w:rsid w:val="00CF6048"/>
    <w:rsid w:val="00CF7CB3"/>
    <w:rsid w:val="00D00561"/>
    <w:rsid w:val="00D015CC"/>
    <w:rsid w:val="00D04A5E"/>
    <w:rsid w:val="00D068B0"/>
    <w:rsid w:val="00D07E91"/>
    <w:rsid w:val="00D1209C"/>
    <w:rsid w:val="00D159F0"/>
    <w:rsid w:val="00D16325"/>
    <w:rsid w:val="00D20C6D"/>
    <w:rsid w:val="00D22A76"/>
    <w:rsid w:val="00D23300"/>
    <w:rsid w:val="00D3172F"/>
    <w:rsid w:val="00D322B9"/>
    <w:rsid w:val="00D35815"/>
    <w:rsid w:val="00D46605"/>
    <w:rsid w:val="00D53790"/>
    <w:rsid w:val="00D56373"/>
    <w:rsid w:val="00D56CCC"/>
    <w:rsid w:val="00D63FC6"/>
    <w:rsid w:val="00D65446"/>
    <w:rsid w:val="00D73EB4"/>
    <w:rsid w:val="00D75EC6"/>
    <w:rsid w:val="00D838B0"/>
    <w:rsid w:val="00D92BB5"/>
    <w:rsid w:val="00D97DDF"/>
    <w:rsid w:val="00DA381A"/>
    <w:rsid w:val="00DA3D8F"/>
    <w:rsid w:val="00DA4248"/>
    <w:rsid w:val="00DA5707"/>
    <w:rsid w:val="00DA5C1B"/>
    <w:rsid w:val="00DB0B5A"/>
    <w:rsid w:val="00DB1E42"/>
    <w:rsid w:val="00DD031F"/>
    <w:rsid w:val="00DD4222"/>
    <w:rsid w:val="00DD6D80"/>
    <w:rsid w:val="00DE7D64"/>
    <w:rsid w:val="00E06674"/>
    <w:rsid w:val="00E12F01"/>
    <w:rsid w:val="00E2015D"/>
    <w:rsid w:val="00E21D4C"/>
    <w:rsid w:val="00E23914"/>
    <w:rsid w:val="00E2422A"/>
    <w:rsid w:val="00E31433"/>
    <w:rsid w:val="00E31B39"/>
    <w:rsid w:val="00E323C1"/>
    <w:rsid w:val="00E33060"/>
    <w:rsid w:val="00E347D2"/>
    <w:rsid w:val="00E40B46"/>
    <w:rsid w:val="00E42F06"/>
    <w:rsid w:val="00E46ABA"/>
    <w:rsid w:val="00E51835"/>
    <w:rsid w:val="00E57F95"/>
    <w:rsid w:val="00E61042"/>
    <w:rsid w:val="00E63F79"/>
    <w:rsid w:val="00E6504D"/>
    <w:rsid w:val="00E65474"/>
    <w:rsid w:val="00E6657A"/>
    <w:rsid w:val="00E67C2B"/>
    <w:rsid w:val="00E73BD3"/>
    <w:rsid w:val="00E7526D"/>
    <w:rsid w:val="00E76FDB"/>
    <w:rsid w:val="00E77EB0"/>
    <w:rsid w:val="00E861CB"/>
    <w:rsid w:val="00E924CB"/>
    <w:rsid w:val="00E933F0"/>
    <w:rsid w:val="00EA6F09"/>
    <w:rsid w:val="00EB2462"/>
    <w:rsid w:val="00EB276E"/>
    <w:rsid w:val="00EB33AB"/>
    <w:rsid w:val="00EC0DE9"/>
    <w:rsid w:val="00EC2F91"/>
    <w:rsid w:val="00ED2D52"/>
    <w:rsid w:val="00ED7096"/>
    <w:rsid w:val="00EE094B"/>
    <w:rsid w:val="00EE4BA2"/>
    <w:rsid w:val="00EE63AA"/>
    <w:rsid w:val="00EE660B"/>
    <w:rsid w:val="00EF0278"/>
    <w:rsid w:val="00EF05C1"/>
    <w:rsid w:val="00EF4F93"/>
    <w:rsid w:val="00EF55D0"/>
    <w:rsid w:val="00EF74D8"/>
    <w:rsid w:val="00F0076A"/>
    <w:rsid w:val="00F01A20"/>
    <w:rsid w:val="00F02871"/>
    <w:rsid w:val="00F04D25"/>
    <w:rsid w:val="00F05520"/>
    <w:rsid w:val="00F070BE"/>
    <w:rsid w:val="00F15B3F"/>
    <w:rsid w:val="00F21ADF"/>
    <w:rsid w:val="00F2263B"/>
    <w:rsid w:val="00F25472"/>
    <w:rsid w:val="00F311AB"/>
    <w:rsid w:val="00F3280C"/>
    <w:rsid w:val="00F3597E"/>
    <w:rsid w:val="00F473AD"/>
    <w:rsid w:val="00F5140A"/>
    <w:rsid w:val="00F5375C"/>
    <w:rsid w:val="00F55B07"/>
    <w:rsid w:val="00F62332"/>
    <w:rsid w:val="00F63288"/>
    <w:rsid w:val="00F76E82"/>
    <w:rsid w:val="00F81CC7"/>
    <w:rsid w:val="00F857F6"/>
    <w:rsid w:val="00F87095"/>
    <w:rsid w:val="00F87A31"/>
    <w:rsid w:val="00F92CA0"/>
    <w:rsid w:val="00F94A2D"/>
    <w:rsid w:val="00F95532"/>
    <w:rsid w:val="00F97B3A"/>
    <w:rsid w:val="00FA4363"/>
    <w:rsid w:val="00FA641F"/>
    <w:rsid w:val="00FB366F"/>
    <w:rsid w:val="00FC0BB0"/>
    <w:rsid w:val="00FC18F2"/>
    <w:rsid w:val="00FC786A"/>
    <w:rsid w:val="00FC7C08"/>
    <w:rsid w:val="00FD3E40"/>
    <w:rsid w:val="00FE1444"/>
    <w:rsid w:val="00FE3A8B"/>
    <w:rsid w:val="00FF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A36FCB62-5107-4CCA-93D9-F473147CC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b/>
      <w:bCs/>
      <w:i/>
      <w:i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Standaardtekst">
    <w:name w:val="Standaardtekst"/>
    <w:basedOn w:val="Standaard"/>
    <w:pPr>
      <w:overflowPunct/>
      <w:textAlignment w:val="auto"/>
    </w:pPr>
    <w:rPr>
      <w:sz w:val="24"/>
      <w:szCs w:val="24"/>
      <w:lang w:val="en-US"/>
    </w:rPr>
  </w:style>
  <w:style w:type="character" w:customStyle="1" w:styleId="InitialStyle">
    <w:name w:val="InitialStyle"/>
    <w:rPr>
      <w:rFonts w:ascii="Symbol" w:hAnsi="Symbol"/>
      <w:sz w:val="24"/>
    </w:rPr>
  </w:style>
  <w:style w:type="paragraph" w:styleId="Plattetekstinspringen">
    <w:name w:val="Body Text Indent"/>
    <w:basedOn w:val="Standaard"/>
    <w:semiHidden/>
    <w:pPr>
      <w:ind w:left="1065"/>
    </w:pPr>
    <w:rPr>
      <w:rFonts w:ascii="Times New Roman" w:hAnsi="Times New Roman" w:cs="Times New Roman"/>
      <w:b w:val="0"/>
      <w:i w:val="0"/>
      <w:iCs w:val="0"/>
      <w:sz w:val="24"/>
      <w:lang w:val="fr-FR"/>
    </w:rPr>
  </w:style>
  <w:style w:type="paragraph" w:styleId="Koptekst">
    <w:name w:val="header"/>
    <w:basedOn w:val="Standaard"/>
    <w:link w:val="KoptekstChar"/>
    <w:uiPriority w:val="99"/>
    <w:unhideWhenUsed/>
    <w:rsid w:val="00207549"/>
    <w:pPr>
      <w:tabs>
        <w:tab w:val="center" w:pos="4536"/>
        <w:tab w:val="right" w:pos="9072"/>
      </w:tabs>
    </w:pPr>
    <w:rPr>
      <w:rFonts w:cs="Times New Roman"/>
      <w:lang w:val="nl" w:eastAsia="x-none"/>
    </w:rPr>
  </w:style>
  <w:style w:type="character" w:customStyle="1" w:styleId="KoptekstChar">
    <w:name w:val="Koptekst Char"/>
    <w:link w:val="Koptekst"/>
    <w:uiPriority w:val="99"/>
    <w:rsid w:val="00207549"/>
    <w:rPr>
      <w:rFonts w:ascii="Courier New" w:hAnsi="Courier New" w:cs="Courier New"/>
      <w:b/>
      <w:bCs/>
      <w:i/>
      <w:iCs/>
      <w:lang w:val="nl"/>
    </w:rPr>
  </w:style>
  <w:style w:type="paragraph" w:styleId="Voettekst">
    <w:name w:val="footer"/>
    <w:basedOn w:val="Standaard"/>
    <w:link w:val="VoettekstChar"/>
    <w:uiPriority w:val="99"/>
    <w:unhideWhenUsed/>
    <w:rsid w:val="00207549"/>
    <w:pPr>
      <w:tabs>
        <w:tab w:val="center" w:pos="4536"/>
        <w:tab w:val="right" w:pos="9072"/>
      </w:tabs>
    </w:pPr>
    <w:rPr>
      <w:rFonts w:cs="Times New Roman"/>
      <w:lang w:val="nl" w:eastAsia="x-none"/>
    </w:rPr>
  </w:style>
  <w:style w:type="character" w:customStyle="1" w:styleId="VoettekstChar">
    <w:name w:val="Voettekst Char"/>
    <w:link w:val="Voettekst"/>
    <w:uiPriority w:val="99"/>
    <w:rsid w:val="00207549"/>
    <w:rPr>
      <w:rFonts w:ascii="Courier New" w:hAnsi="Courier New" w:cs="Courier New"/>
      <w:b/>
      <w:bCs/>
      <w:i/>
      <w:iCs/>
      <w:lang w:val="nl"/>
    </w:rPr>
  </w:style>
  <w:style w:type="table" w:styleId="Tabelraster">
    <w:name w:val="Table Grid"/>
    <w:basedOn w:val="Standaardtabel"/>
    <w:uiPriority w:val="59"/>
    <w:rsid w:val="0020754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650BE9"/>
    <w:rPr>
      <w:color w:val="0000FF"/>
      <w:u w:val="single"/>
    </w:rPr>
  </w:style>
  <w:style w:type="character" w:styleId="Zwaar">
    <w:name w:val="Strong"/>
    <w:uiPriority w:val="22"/>
    <w:qFormat/>
    <w:rsid w:val="00AA2002"/>
    <w:rPr>
      <w:b/>
      <w:bCs/>
    </w:rPr>
  </w:style>
  <w:style w:type="paragraph" w:styleId="Ballontekst">
    <w:name w:val="Balloon Text"/>
    <w:basedOn w:val="Standaard"/>
    <w:link w:val="BallontekstChar"/>
    <w:rsid w:val="00E42F06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E42F06"/>
    <w:rPr>
      <w:rFonts w:ascii="Tahoma" w:hAnsi="Tahoma" w:cs="Tahoma"/>
      <w:b/>
      <w:bCs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2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3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8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4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3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4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72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96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80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705754">
                              <w:marLeft w:val="204"/>
                              <w:marRight w:val="204"/>
                              <w:marTop w:val="0"/>
                              <w:marBottom w:val="408"/>
                              <w:divBdr>
                                <w:top w:val="single" w:sz="6" w:space="14" w:color="EBEBEB"/>
                                <w:left w:val="single" w:sz="6" w:space="14" w:color="EBEBEB"/>
                                <w:bottom w:val="single" w:sz="6" w:space="14" w:color="EBEBEB"/>
                                <w:right w:val="single" w:sz="6" w:space="14" w:color="EBEBEB"/>
                              </w:divBdr>
                              <w:divsChild>
                                <w:div w:id="38033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7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3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46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2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7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7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5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1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1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8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3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00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36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8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64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72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2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7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8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24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6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4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1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30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7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32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9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93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46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34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12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6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91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1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11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8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80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67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00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16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18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2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92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46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64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70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06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32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4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zaamslag.n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tvzaamslag.nl/privacyverklaring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zaamslag.n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CEA12-8B51-4608-B4E3-AA51F1AD4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98B532A4</Template>
  <TotalTime>2</TotalTime>
  <Pages>1</Pages>
  <Words>212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Secretariaat:</vt:lpstr>
    </vt:vector>
  </TitlesOfParts>
  <Company>prive</Company>
  <LinksUpToDate>false</LinksUpToDate>
  <CharactersWithSpaces>1382</CharactersWithSpaces>
  <SharedDoc>false</SharedDoc>
  <HLinks>
    <vt:vector size="6" baseType="variant">
      <vt:variant>
        <vt:i4>3276824</vt:i4>
      </vt:variant>
      <vt:variant>
        <vt:i4>0</vt:i4>
      </vt:variant>
      <vt:variant>
        <vt:i4>0</vt:i4>
      </vt:variant>
      <vt:variant>
        <vt:i4>5</vt:i4>
      </vt:variant>
      <vt:variant>
        <vt:lpwstr>mailto:info@tvzaamslag.nl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Secretariaat:</dc:title>
  <dc:creator>van de Winckel W.</dc:creator>
  <cp:lastModifiedBy>Renata Kralj</cp:lastModifiedBy>
  <cp:revision>2</cp:revision>
  <cp:lastPrinted>2011-04-15T13:14:00Z</cp:lastPrinted>
  <dcterms:created xsi:type="dcterms:W3CDTF">2020-02-06T07:51:00Z</dcterms:created>
  <dcterms:modified xsi:type="dcterms:W3CDTF">2020-02-06T07:51:00Z</dcterms:modified>
</cp:coreProperties>
</file>